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6122" w:rsidRDefault="00586122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B0B75"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58" o:spid="_x0000_i1025" type="#_x0000_t75" alt="1_plak.jpg" style="width:504.75pt;height:10in;visibility:visible">
            <v:imagedata r:id="rId6" o:title=""/>
          </v:shape>
        </w:pict>
      </w:r>
    </w:p>
    <w:p w:rsidR="00586122" w:rsidRDefault="00586122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B0B75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3" o:spid="_x0000_i1026" type="#_x0000_t75" alt="2_plak.JPG" style="width:510pt;height:719.25pt;visibility:visible">
            <v:imagedata r:id="rId7" o:title=""/>
          </v:shape>
        </w:pict>
      </w:r>
    </w:p>
    <w:p w:rsidR="00586122" w:rsidRDefault="00586122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B0B75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4" o:spid="_x0000_i1027" type="#_x0000_t75" alt="3_plak.JPG" style="width:510pt;height:10in;visibility:visible">
            <v:imagedata r:id="rId8" o:title=""/>
          </v:shape>
        </w:pict>
      </w:r>
    </w:p>
    <w:p w:rsidR="00586122" w:rsidRDefault="00586122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B0B75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5" o:spid="_x0000_i1028" type="#_x0000_t75" alt="4_plak.JPG" style="width:510pt;height:721.5pt;visibility:visible">
            <v:imagedata r:id="rId9" o:title=""/>
          </v:shape>
        </w:pict>
      </w:r>
    </w:p>
    <w:p w:rsidR="00586122" w:rsidRDefault="00586122" w:rsidP="00FB71A6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 w:rsidRPr="005B0B75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6" o:spid="_x0000_i1029" type="#_x0000_t75" alt="5_plak.JPG" style="width:510pt;height:721.5pt;visibility:visible">
            <v:imagedata r:id="rId10" o:title=""/>
          </v:shape>
        </w:pict>
      </w:r>
    </w:p>
    <w:p w:rsidR="00586122" w:rsidRDefault="00586122" w:rsidP="00FB71A6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 w:rsidRPr="005B0B75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7" o:spid="_x0000_i1030" type="#_x0000_t75" alt="6_plak.JPG" style="width:510pt;height:713.25pt;visibility:visible">
            <v:imagedata r:id="rId11" o:title=""/>
          </v:shape>
        </w:pict>
      </w:r>
    </w:p>
    <w:p w:rsidR="00586122" w:rsidRDefault="00586122" w:rsidP="00FB71A6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 w:rsidRPr="005B0B75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8" o:spid="_x0000_i1031" type="#_x0000_t75" alt="7_plak.JPG" style="width:510pt;height:714pt;visibility:visible">
            <v:imagedata r:id="rId12" o:title=""/>
          </v:shape>
        </w:pict>
      </w:r>
    </w:p>
    <w:p w:rsidR="00586122" w:rsidRDefault="00586122" w:rsidP="00FB71A6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 w:rsidRPr="005B0B75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9" o:spid="_x0000_i1032" type="#_x0000_t75" alt="8_plak.JPG" style="width:510pt;height:724.5pt;visibility:visible">
            <v:imagedata r:id="rId13" o:title=""/>
          </v:shape>
        </w:pict>
      </w:r>
    </w:p>
    <w:p w:rsidR="00586122" w:rsidRDefault="00586122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B0B75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0" o:spid="_x0000_i1033" type="#_x0000_t75" alt="9_plak.JPG" style="width:510pt;height:10in;visibility:visible">
            <v:imagedata r:id="rId14" o:title=""/>
          </v:shape>
        </w:pict>
      </w:r>
    </w:p>
    <w:p w:rsidR="00586122" w:rsidRDefault="00586122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B0B75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1" o:spid="_x0000_i1034" type="#_x0000_t75" alt="10_plak.JPG" style="width:510pt;height:719.25pt;visibility:visible">
            <v:imagedata r:id="rId15" o:title=""/>
          </v:shape>
        </w:pict>
      </w:r>
    </w:p>
    <w:p w:rsidR="00586122" w:rsidRDefault="00586122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B0B75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" o:spid="_x0000_i1035" type="#_x0000_t75" alt="11_plak.JPG" style="width:510pt;height:720.75pt;visibility:visible">
            <v:imagedata r:id="rId16" o:title=""/>
          </v:shape>
        </w:pict>
      </w:r>
    </w:p>
    <w:p w:rsidR="00586122" w:rsidRDefault="00586122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B0B75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" o:spid="_x0000_i1036" type="#_x0000_t75" alt="12_plak.JPG" style="width:510pt;height:720.75pt;visibility:visible">
            <v:imagedata r:id="rId17" o:title=""/>
          </v:shape>
        </w:pict>
      </w:r>
    </w:p>
    <w:p w:rsidR="00586122" w:rsidRDefault="00586122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B0B75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" o:spid="_x0000_i1037" type="#_x0000_t75" alt="13_plak.JPG" style="width:510pt;height:722.25pt;visibility:visible">
            <v:imagedata r:id="rId18" o:title=""/>
          </v:shape>
        </w:pict>
      </w:r>
    </w:p>
    <w:p w:rsidR="00586122" w:rsidRDefault="00586122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B0B75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" o:spid="_x0000_i1038" type="#_x0000_t75" alt="14_plak.JPG" style="width:510pt;height:716.25pt;visibility:visible">
            <v:imagedata r:id="rId19" o:title=""/>
          </v:shape>
        </w:pict>
      </w:r>
    </w:p>
    <w:p w:rsidR="00586122" w:rsidRDefault="00586122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B0B75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" o:spid="_x0000_i1039" type="#_x0000_t75" alt="15.JPG" style="width:492.75pt;height:728.25pt;visibility:visible">
            <v:imagedata r:id="rId20" o:title=""/>
          </v:shape>
        </w:pict>
      </w:r>
    </w:p>
    <w:p w:rsidR="00586122" w:rsidRDefault="00586122" w:rsidP="00FB71A6">
      <w:r w:rsidRPr="0020565A">
        <w:rPr>
          <w:noProof/>
          <w:lang w:eastAsia="ru-RU"/>
        </w:rPr>
        <w:pict>
          <v:shape id="Рисунок 6" o:spid="_x0000_i1040" type="#_x0000_t75" alt="16_plak.JPG" style="width:464.25pt;height:715.5pt;visibility:visible">
            <v:imagedata r:id="rId21" o:title=""/>
          </v:shape>
        </w:pict>
      </w:r>
    </w:p>
    <w:sectPr w:rsidR="00586122" w:rsidSect="00602F04">
      <w:footerReference w:type="default" r:id="rId22"/>
      <w:pgSz w:w="11906" w:h="16838"/>
      <w:pgMar w:top="1134" w:right="567" w:bottom="1134" w:left="1134" w:header="709" w:footer="709" w:gutter="0"/>
      <w:pgNumType w:start="1032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86122" w:rsidRDefault="00586122" w:rsidP="004A19EB">
      <w:pPr>
        <w:spacing w:after="0" w:line="240" w:lineRule="auto"/>
      </w:pPr>
      <w:r>
        <w:separator/>
      </w:r>
    </w:p>
  </w:endnote>
  <w:endnote w:type="continuationSeparator" w:id="0">
    <w:p w:rsidR="00586122" w:rsidRDefault="00586122" w:rsidP="004A19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6122" w:rsidRDefault="00586122">
    <w:pPr>
      <w:pStyle w:val="Footer"/>
      <w:jc w:val="center"/>
    </w:pPr>
  </w:p>
  <w:p w:rsidR="00586122" w:rsidRDefault="00586122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86122" w:rsidRDefault="00586122" w:rsidP="004A19EB">
      <w:pPr>
        <w:spacing w:after="0" w:line="240" w:lineRule="auto"/>
      </w:pPr>
      <w:r>
        <w:separator/>
      </w:r>
    </w:p>
  </w:footnote>
  <w:footnote w:type="continuationSeparator" w:id="0">
    <w:p w:rsidR="00586122" w:rsidRDefault="00586122" w:rsidP="004A19E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62F58"/>
    <w:rsid w:val="00142DB0"/>
    <w:rsid w:val="001A02BF"/>
    <w:rsid w:val="0020565A"/>
    <w:rsid w:val="00210AC1"/>
    <w:rsid w:val="00255CEF"/>
    <w:rsid w:val="002D4359"/>
    <w:rsid w:val="00453468"/>
    <w:rsid w:val="004A19EB"/>
    <w:rsid w:val="00586122"/>
    <w:rsid w:val="005B0B75"/>
    <w:rsid w:val="00602F04"/>
    <w:rsid w:val="00613246"/>
    <w:rsid w:val="00653987"/>
    <w:rsid w:val="00735FB3"/>
    <w:rsid w:val="00816CE8"/>
    <w:rsid w:val="00945A00"/>
    <w:rsid w:val="00962F58"/>
    <w:rsid w:val="00D651E2"/>
    <w:rsid w:val="00EA5ABE"/>
    <w:rsid w:val="00FB71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62F58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962F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962F58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rsid w:val="004A19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4A19EB"/>
    <w:rPr>
      <w:rFonts w:ascii="Calibri" w:eastAsia="Times New Roman" w:hAnsi="Calibri" w:cs="Times New Roman"/>
    </w:rPr>
  </w:style>
  <w:style w:type="paragraph" w:styleId="Footer">
    <w:name w:val="footer"/>
    <w:basedOn w:val="Normal"/>
    <w:link w:val="FooterChar"/>
    <w:uiPriority w:val="99"/>
    <w:rsid w:val="004A19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4A19EB"/>
    <w:rPr>
      <w:rFonts w:ascii="Calibri" w:eastAsia="Times New Roman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</TotalTime>
  <Pages>16</Pages>
  <Words>4</Words>
  <Characters>28</Characters>
  <Application>Microsoft Office Outlook</Application>
  <DocSecurity>0</DocSecurity>
  <Lines>0</Lines>
  <Paragraphs>0</Paragraphs>
  <ScaleCrop>false</ScaleCrop>
  <Company>Company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Ольга Сергеевна Федосеева</dc:creator>
  <cp:keywords/>
  <dc:description/>
  <cp:lastModifiedBy>User</cp:lastModifiedBy>
  <cp:revision>2</cp:revision>
  <cp:lastPrinted>2014-11-24T12:23:00Z</cp:lastPrinted>
  <dcterms:created xsi:type="dcterms:W3CDTF">2019-08-29T02:08:00Z</dcterms:created>
  <dcterms:modified xsi:type="dcterms:W3CDTF">2019-08-29T02:08:00Z</dcterms:modified>
</cp:coreProperties>
</file>